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720CA" w14:textId="202AB893" w:rsidR="00814B82" w:rsidRDefault="00814B82" w:rsidP="00814B82">
      <w:pPr>
        <w:jc w:val="center"/>
        <w:rPr>
          <w:b/>
          <w:bCs/>
          <w:rtl/>
        </w:rPr>
      </w:pPr>
      <w:r>
        <w:rPr>
          <w:rFonts w:hint="cs"/>
          <w:b/>
          <w:bCs/>
          <w:rtl/>
        </w:rPr>
        <w:t xml:space="preserve">أسماء المرشحين لحضور الدورات التدريبية بمركز </w:t>
      </w:r>
      <w:r w:rsidR="009615C0">
        <w:rPr>
          <w:rFonts w:hint="cs"/>
          <w:b/>
          <w:bCs/>
          <w:rtl/>
        </w:rPr>
        <w:t>جامعة القاهرة لضمان جودة التعليم</w:t>
      </w:r>
    </w:p>
    <w:p w14:paraId="21F79222" w14:textId="534A2960" w:rsidR="009615C0" w:rsidRDefault="009615C0" w:rsidP="00814B82">
      <w:pPr>
        <w:jc w:val="center"/>
        <w:rPr>
          <w:b/>
          <w:bCs/>
          <w:rtl/>
        </w:rPr>
      </w:pPr>
      <w:r>
        <w:rPr>
          <w:rFonts w:hint="cs"/>
          <w:b/>
          <w:bCs/>
          <w:rtl/>
        </w:rPr>
        <w:t>دورة.....................................بتاريخ ........................................ز</w:t>
      </w:r>
    </w:p>
    <w:p w14:paraId="68B927BC" w14:textId="2B70C462" w:rsidR="009615C0" w:rsidRPr="00C36E1E" w:rsidRDefault="009615C0" w:rsidP="00814B82">
      <w:pPr>
        <w:jc w:val="center"/>
        <w:rPr>
          <w:b/>
          <w:bCs/>
          <w:rtl/>
        </w:rPr>
      </w:pPr>
      <w:r>
        <w:rPr>
          <w:rFonts w:hint="cs"/>
          <w:b/>
          <w:bCs/>
          <w:rtl/>
        </w:rPr>
        <w:t>كلية / معهد........................................</w:t>
      </w:r>
    </w:p>
    <w:tbl>
      <w:tblPr>
        <w:tblStyle w:val="TableGrid"/>
        <w:tblpPr w:leftFromText="180" w:rightFromText="180" w:vertAnchor="text" w:horzAnchor="margin" w:tblpXSpec="center" w:tblpY="233"/>
        <w:bidiVisual/>
        <w:tblW w:w="13948" w:type="dxa"/>
        <w:tblLook w:val="04A0" w:firstRow="1" w:lastRow="0" w:firstColumn="1" w:lastColumn="0" w:noHBand="0" w:noVBand="1"/>
      </w:tblPr>
      <w:tblGrid>
        <w:gridCol w:w="623"/>
        <w:gridCol w:w="3124"/>
        <w:gridCol w:w="1874"/>
        <w:gridCol w:w="3567"/>
        <w:gridCol w:w="4760"/>
      </w:tblGrid>
      <w:tr w:rsidR="00814B82" w:rsidRPr="00355B40" w14:paraId="18473662" w14:textId="77777777" w:rsidTr="00814B82">
        <w:trPr>
          <w:trHeight w:val="260"/>
        </w:trPr>
        <w:tc>
          <w:tcPr>
            <w:tcW w:w="623" w:type="dxa"/>
            <w:shd w:val="clear" w:color="auto" w:fill="auto"/>
          </w:tcPr>
          <w:p w14:paraId="42F1AD04" w14:textId="77777777" w:rsidR="00814B82" w:rsidRPr="00355B40" w:rsidRDefault="00814B82" w:rsidP="005254F9">
            <w:pPr>
              <w:jc w:val="center"/>
              <w:rPr>
                <w:b/>
                <w:bCs/>
                <w:rtl/>
              </w:rPr>
            </w:pPr>
            <w:r w:rsidRPr="00355B40">
              <w:rPr>
                <w:rFonts w:hint="cs"/>
                <w:b/>
                <w:bCs/>
                <w:rtl/>
              </w:rPr>
              <w:t>م</w:t>
            </w:r>
          </w:p>
        </w:tc>
        <w:tc>
          <w:tcPr>
            <w:tcW w:w="3124" w:type="dxa"/>
            <w:shd w:val="clear" w:color="auto" w:fill="auto"/>
          </w:tcPr>
          <w:p w14:paraId="4C873ECE" w14:textId="17DC977B" w:rsidR="00814B82" w:rsidRPr="00355B40" w:rsidRDefault="009615C0" w:rsidP="005254F9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الاسم</w:t>
            </w:r>
          </w:p>
        </w:tc>
        <w:tc>
          <w:tcPr>
            <w:tcW w:w="1874" w:type="dxa"/>
            <w:shd w:val="clear" w:color="auto" w:fill="auto"/>
          </w:tcPr>
          <w:p w14:paraId="7B814231" w14:textId="6D0133FE" w:rsidR="00814B82" w:rsidRPr="00355B40" w:rsidRDefault="009615C0" w:rsidP="005254F9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الوظيفه</w:t>
            </w:r>
          </w:p>
        </w:tc>
        <w:tc>
          <w:tcPr>
            <w:tcW w:w="3567" w:type="dxa"/>
          </w:tcPr>
          <w:p w14:paraId="28D55E71" w14:textId="32B5292D" w:rsidR="00814B82" w:rsidRPr="00355B40" w:rsidRDefault="009615C0" w:rsidP="005254F9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التليفون</w:t>
            </w:r>
          </w:p>
        </w:tc>
        <w:tc>
          <w:tcPr>
            <w:tcW w:w="4760" w:type="dxa"/>
          </w:tcPr>
          <w:p w14:paraId="1C94ECA5" w14:textId="3179DF1A" w:rsidR="00814B82" w:rsidRPr="00355B40" w:rsidRDefault="009615C0" w:rsidP="005254F9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البريد الالكتروني</w:t>
            </w:r>
          </w:p>
        </w:tc>
      </w:tr>
      <w:tr w:rsidR="00814B82" w:rsidRPr="00CC7B8E" w14:paraId="703A328F" w14:textId="77777777" w:rsidTr="00814B82">
        <w:trPr>
          <w:trHeight w:val="670"/>
        </w:trPr>
        <w:tc>
          <w:tcPr>
            <w:tcW w:w="623" w:type="dxa"/>
            <w:shd w:val="clear" w:color="auto" w:fill="auto"/>
          </w:tcPr>
          <w:p w14:paraId="7EFE092B" w14:textId="77777777" w:rsidR="00814B82" w:rsidRPr="00355B40" w:rsidRDefault="00814B82" w:rsidP="005254F9">
            <w:pPr>
              <w:pStyle w:val="ListParagraph"/>
              <w:numPr>
                <w:ilvl w:val="0"/>
                <w:numId w:val="2"/>
              </w:numPr>
              <w:rPr>
                <w:rtl/>
              </w:rPr>
            </w:pPr>
          </w:p>
        </w:tc>
        <w:tc>
          <w:tcPr>
            <w:tcW w:w="3124" w:type="dxa"/>
            <w:shd w:val="clear" w:color="auto" w:fill="auto"/>
          </w:tcPr>
          <w:p w14:paraId="72B29FF8" w14:textId="1118692A" w:rsidR="00814B82" w:rsidRPr="00CD6392" w:rsidRDefault="00814B82" w:rsidP="005254F9">
            <w:pPr>
              <w:rPr>
                <w:rtl/>
              </w:rPr>
            </w:pPr>
          </w:p>
        </w:tc>
        <w:tc>
          <w:tcPr>
            <w:tcW w:w="1874" w:type="dxa"/>
            <w:shd w:val="clear" w:color="auto" w:fill="auto"/>
          </w:tcPr>
          <w:p w14:paraId="79AE76B4" w14:textId="4022C626" w:rsidR="00814B82" w:rsidRDefault="00814B82" w:rsidP="005254F9">
            <w:pPr>
              <w:jc w:val="center"/>
              <w:rPr>
                <w:rtl/>
              </w:rPr>
            </w:pPr>
          </w:p>
        </w:tc>
        <w:tc>
          <w:tcPr>
            <w:tcW w:w="3567" w:type="dxa"/>
          </w:tcPr>
          <w:p w14:paraId="350CCB88" w14:textId="7A3AE2FC" w:rsidR="00814B82" w:rsidRPr="00CC7B8E" w:rsidRDefault="00814B82" w:rsidP="005254F9">
            <w:pPr>
              <w:rPr>
                <w:rtl/>
              </w:rPr>
            </w:pPr>
          </w:p>
        </w:tc>
        <w:tc>
          <w:tcPr>
            <w:tcW w:w="4760" w:type="dxa"/>
          </w:tcPr>
          <w:p w14:paraId="46E8E8DD" w14:textId="659AAF10" w:rsidR="00814B82" w:rsidRPr="00CC7B8E" w:rsidRDefault="00814B82" w:rsidP="00814B82">
            <w:pPr>
              <w:jc w:val="right"/>
              <w:rPr>
                <w:rtl/>
              </w:rPr>
            </w:pPr>
          </w:p>
        </w:tc>
      </w:tr>
      <w:tr w:rsidR="00814B82" w:rsidRPr="00CC7B8E" w14:paraId="0789A018" w14:textId="77777777" w:rsidTr="009615C0">
        <w:trPr>
          <w:trHeight w:val="360"/>
        </w:trPr>
        <w:tc>
          <w:tcPr>
            <w:tcW w:w="623" w:type="dxa"/>
            <w:shd w:val="clear" w:color="auto" w:fill="auto"/>
          </w:tcPr>
          <w:p w14:paraId="03B294B5" w14:textId="77777777" w:rsidR="00814B82" w:rsidRPr="00355B40" w:rsidRDefault="00814B82" w:rsidP="005254F9">
            <w:pPr>
              <w:pStyle w:val="ListParagraph"/>
              <w:numPr>
                <w:ilvl w:val="0"/>
                <w:numId w:val="2"/>
              </w:numPr>
              <w:rPr>
                <w:rtl/>
              </w:rPr>
            </w:pPr>
          </w:p>
        </w:tc>
        <w:tc>
          <w:tcPr>
            <w:tcW w:w="3124" w:type="dxa"/>
            <w:shd w:val="clear" w:color="auto" w:fill="auto"/>
          </w:tcPr>
          <w:p w14:paraId="0ED7A766" w14:textId="0A72E07B" w:rsidR="00814B82" w:rsidRPr="00CD6392" w:rsidRDefault="00814B82" w:rsidP="005254F9">
            <w:pPr>
              <w:jc w:val="right"/>
              <w:rPr>
                <w:rtl/>
              </w:rPr>
            </w:pPr>
          </w:p>
        </w:tc>
        <w:tc>
          <w:tcPr>
            <w:tcW w:w="1874" w:type="dxa"/>
            <w:shd w:val="clear" w:color="auto" w:fill="auto"/>
          </w:tcPr>
          <w:p w14:paraId="131FD4C5" w14:textId="70871D10" w:rsidR="00814B82" w:rsidRDefault="00814B82" w:rsidP="005254F9">
            <w:pPr>
              <w:jc w:val="center"/>
              <w:rPr>
                <w:rtl/>
              </w:rPr>
            </w:pPr>
          </w:p>
        </w:tc>
        <w:tc>
          <w:tcPr>
            <w:tcW w:w="3567" w:type="dxa"/>
          </w:tcPr>
          <w:p w14:paraId="6ED266DB" w14:textId="77777777" w:rsidR="00814B82" w:rsidRPr="00814B82" w:rsidRDefault="00814B82" w:rsidP="005254F9">
            <w:pPr>
              <w:rPr>
                <w:rtl/>
              </w:rPr>
            </w:pPr>
          </w:p>
        </w:tc>
        <w:tc>
          <w:tcPr>
            <w:tcW w:w="4760" w:type="dxa"/>
          </w:tcPr>
          <w:p w14:paraId="77FEDDA3" w14:textId="77777777" w:rsidR="00814B82" w:rsidRDefault="00814B82" w:rsidP="00814B82">
            <w:pPr>
              <w:jc w:val="right"/>
              <w:rPr>
                <w:rtl/>
              </w:rPr>
            </w:pPr>
          </w:p>
        </w:tc>
      </w:tr>
      <w:tr w:rsidR="00814B82" w:rsidRPr="00CC7B8E" w14:paraId="58525D92" w14:textId="77777777" w:rsidTr="00814B82">
        <w:trPr>
          <w:trHeight w:val="674"/>
        </w:trPr>
        <w:tc>
          <w:tcPr>
            <w:tcW w:w="623" w:type="dxa"/>
            <w:tcBorders>
              <w:bottom w:val="single" w:sz="4" w:space="0" w:color="auto"/>
            </w:tcBorders>
            <w:shd w:val="clear" w:color="auto" w:fill="auto"/>
          </w:tcPr>
          <w:p w14:paraId="45CF5F28" w14:textId="77777777" w:rsidR="00814B82" w:rsidRPr="00355B40" w:rsidRDefault="00814B82" w:rsidP="005254F9">
            <w:pPr>
              <w:pStyle w:val="ListParagraph"/>
              <w:numPr>
                <w:ilvl w:val="0"/>
                <w:numId w:val="2"/>
              </w:numPr>
              <w:rPr>
                <w:rtl/>
              </w:rPr>
            </w:pPr>
          </w:p>
        </w:tc>
        <w:tc>
          <w:tcPr>
            <w:tcW w:w="3124" w:type="dxa"/>
            <w:tcBorders>
              <w:bottom w:val="single" w:sz="4" w:space="0" w:color="auto"/>
            </w:tcBorders>
            <w:shd w:val="clear" w:color="auto" w:fill="auto"/>
          </w:tcPr>
          <w:p w14:paraId="3F826257" w14:textId="73E4A93B" w:rsidR="00814B82" w:rsidRPr="00CD6392" w:rsidRDefault="00814B82" w:rsidP="005254F9">
            <w:pPr>
              <w:rPr>
                <w:rtl/>
              </w:rPr>
            </w:pPr>
          </w:p>
        </w:tc>
        <w:tc>
          <w:tcPr>
            <w:tcW w:w="1874" w:type="dxa"/>
            <w:tcBorders>
              <w:bottom w:val="single" w:sz="4" w:space="0" w:color="auto"/>
            </w:tcBorders>
            <w:shd w:val="clear" w:color="auto" w:fill="auto"/>
          </w:tcPr>
          <w:p w14:paraId="08037129" w14:textId="3B2ACC19" w:rsidR="00814B82" w:rsidRDefault="00814B82" w:rsidP="005254F9">
            <w:pPr>
              <w:jc w:val="center"/>
              <w:rPr>
                <w:rtl/>
              </w:rPr>
            </w:pPr>
          </w:p>
        </w:tc>
        <w:tc>
          <w:tcPr>
            <w:tcW w:w="3567" w:type="dxa"/>
            <w:tcBorders>
              <w:bottom w:val="single" w:sz="4" w:space="0" w:color="auto"/>
            </w:tcBorders>
          </w:tcPr>
          <w:p w14:paraId="0718E54D" w14:textId="741A9749" w:rsidR="00814B82" w:rsidRDefault="00814B82" w:rsidP="005254F9">
            <w:pPr>
              <w:jc w:val="both"/>
              <w:rPr>
                <w:rtl/>
              </w:rPr>
            </w:pPr>
          </w:p>
        </w:tc>
        <w:tc>
          <w:tcPr>
            <w:tcW w:w="4760" w:type="dxa"/>
            <w:tcBorders>
              <w:bottom w:val="single" w:sz="4" w:space="0" w:color="auto"/>
            </w:tcBorders>
          </w:tcPr>
          <w:p w14:paraId="61215F50" w14:textId="77777777" w:rsidR="00814B82" w:rsidRDefault="00814B82" w:rsidP="005254F9">
            <w:pPr>
              <w:jc w:val="both"/>
              <w:rPr>
                <w:rtl/>
              </w:rPr>
            </w:pPr>
          </w:p>
        </w:tc>
      </w:tr>
      <w:tr w:rsidR="00814B82" w:rsidRPr="00CC7B8E" w14:paraId="1383A799" w14:textId="77777777" w:rsidTr="00814B82">
        <w:trPr>
          <w:trHeight w:val="664"/>
        </w:trPr>
        <w:tc>
          <w:tcPr>
            <w:tcW w:w="623" w:type="dxa"/>
            <w:shd w:val="clear" w:color="auto" w:fill="auto"/>
          </w:tcPr>
          <w:p w14:paraId="6ADC9E40" w14:textId="77777777" w:rsidR="00814B82" w:rsidRPr="00355B40" w:rsidRDefault="00814B82" w:rsidP="00814B82">
            <w:pPr>
              <w:pStyle w:val="ListParagraph"/>
              <w:numPr>
                <w:ilvl w:val="0"/>
                <w:numId w:val="2"/>
              </w:numPr>
              <w:rPr>
                <w:rtl/>
              </w:rPr>
            </w:pPr>
          </w:p>
        </w:tc>
        <w:tc>
          <w:tcPr>
            <w:tcW w:w="3124" w:type="dxa"/>
            <w:shd w:val="clear" w:color="auto" w:fill="auto"/>
          </w:tcPr>
          <w:p w14:paraId="2CAFF2E4" w14:textId="48E08D96" w:rsidR="00814B82" w:rsidRPr="00CC7B8E" w:rsidRDefault="00814B82" w:rsidP="00814B82">
            <w:pPr>
              <w:rPr>
                <w:rtl/>
              </w:rPr>
            </w:pPr>
          </w:p>
        </w:tc>
        <w:tc>
          <w:tcPr>
            <w:tcW w:w="1874" w:type="dxa"/>
            <w:shd w:val="clear" w:color="auto" w:fill="auto"/>
          </w:tcPr>
          <w:p w14:paraId="7505CF32" w14:textId="73060451" w:rsidR="00814B82" w:rsidRDefault="00814B82" w:rsidP="00814B82">
            <w:pPr>
              <w:jc w:val="center"/>
              <w:rPr>
                <w:rtl/>
              </w:rPr>
            </w:pPr>
          </w:p>
        </w:tc>
        <w:tc>
          <w:tcPr>
            <w:tcW w:w="3567" w:type="dxa"/>
          </w:tcPr>
          <w:p w14:paraId="7AEA9E1B" w14:textId="13244F61" w:rsidR="00814B82" w:rsidRDefault="00814B82" w:rsidP="00814B82">
            <w:pPr>
              <w:jc w:val="both"/>
              <w:rPr>
                <w:rtl/>
              </w:rPr>
            </w:pPr>
          </w:p>
        </w:tc>
        <w:tc>
          <w:tcPr>
            <w:tcW w:w="4760" w:type="dxa"/>
          </w:tcPr>
          <w:p w14:paraId="15C07636" w14:textId="263D2795" w:rsidR="00814B82" w:rsidRDefault="00814B82" w:rsidP="00814B82">
            <w:pPr>
              <w:jc w:val="both"/>
              <w:rPr>
                <w:rtl/>
              </w:rPr>
            </w:pPr>
          </w:p>
        </w:tc>
      </w:tr>
      <w:tr w:rsidR="00814B82" w:rsidRPr="00CC7B8E" w14:paraId="712A1C36" w14:textId="77777777" w:rsidTr="00814B82">
        <w:trPr>
          <w:trHeight w:val="664"/>
        </w:trPr>
        <w:tc>
          <w:tcPr>
            <w:tcW w:w="623" w:type="dxa"/>
            <w:shd w:val="clear" w:color="auto" w:fill="auto"/>
          </w:tcPr>
          <w:p w14:paraId="3CC151FA" w14:textId="77777777" w:rsidR="00814B82" w:rsidRPr="00355B40" w:rsidRDefault="00814B82" w:rsidP="00814B82">
            <w:pPr>
              <w:pStyle w:val="ListParagraph"/>
              <w:numPr>
                <w:ilvl w:val="0"/>
                <w:numId w:val="2"/>
              </w:numPr>
              <w:rPr>
                <w:rtl/>
              </w:rPr>
            </w:pPr>
          </w:p>
        </w:tc>
        <w:tc>
          <w:tcPr>
            <w:tcW w:w="3124" w:type="dxa"/>
            <w:shd w:val="clear" w:color="auto" w:fill="auto"/>
          </w:tcPr>
          <w:p w14:paraId="5F72C2E7" w14:textId="646D74F8" w:rsidR="00814B82" w:rsidRPr="00CD6392" w:rsidRDefault="00814B82" w:rsidP="00814B82">
            <w:pPr>
              <w:rPr>
                <w:rtl/>
              </w:rPr>
            </w:pPr>
          </w:p>
        </w:tc>
        <w:tc>
          <w:tcPr>
            <w:tcW w:w="1874" w:type="dxa"/>
            <w:shd w:val="clear" w:color="auto" w:fill="auto"/>
          </w:tcPr>
          <w:p w14:paraId="72492FE9" w14:textId="730D6876" w:rsidR="00814B82" w:rsidRDefault="00814B82" w:rsidP="00814B82">
            <w:pPr>
              <w:jc w:val="center"/>
              <w:rPr>
                <w:rtl/>
              </w:rPr>
            </w:pPr>
          </w:p>
        </w:tc>
        <w:tc>
          <w:tcPr>
            <w:tcW w:w="3567" w:type="dxa"/>
          </w:tcPr>
          <w:p w14:paraId="7CBFE617" w14:textId="6B63E9CE" w:rsidR="00814B82" w:rsidRDefault="00814B82" w:rsidP="00814B82">
            <w:pPr>
              <w:rPr>
                <w:rtl/>
              </w:rPr>
            </w:pPr>
          </w:p>
        </w:tc>
        <w:tc>
          <w:tcPr>
            <w:tcW w:w="4760" w:type="dxa"/>
          </w:tcPr>
          <w:p w14:paraId="1BB7B1BB" w14:textId="69A49E90" w:rsidR="00814B82" w:rsidRDefault="00814B82" w:rsidP="004B6C03">
            <w:pPr>
              <w:jc w:val="right"/>
              <w:rPr>
                <w:rtl/>
              </w:rPr>
            </w:pPr>
          </w:p>
        </w:tc>
      </w:tr>
    </w:tbl>
    <w:p w14:paraId="4414397B" w14:textId="77777777" w:rsidR="001362B3" w:rsidRPr="001362B3" w:rsidRDefault="001362B3" w:rsidP="004B6C03">
      <w:pPr>
        <w:spacing w:before="240"/>
        <w:ind w:left="11254"/>
        <w:jc w:val="center"/>
        <w:outlineLvl w:val="0"/>
        <w:rPr>
          <w:rFonts w:ascii="Simplified Arabic" w:hAnsi="Simplified Arabic" w:cs="PT Bold Heading"/>
          <w:sz w:val="32"/>
          <w:szCs w:val="32"/>
          <w:rtl/>
          <w:lang w:bidi="ar-EG"/>
        </w:rPr>
      </w:pPr>
    </w:p>
    <w:sectPr w:rsidR="001362B3" w:rsidRPr="001362B3" w:rsidSect="007D77C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4" w:h="11909" w:orient="landscape" w:code="9"/>
      <w:pgMar w:top="1800" w:right="1440" w:bottom="180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8BA10C" w14:textId="77777777" w:rsidR="001823F0" w:rsidRDefault="001823F0" w:rsidP="00003980">
      <w:r>
        <w:separator/>
      </w:r>
    </w:p>
  </w:endnote>
  <w:endnote w:type="continuationSeparator" w:id="0">
    <w:p w14:paraId="6B973588" w14:textId="77777777" w:rsidR="001823F0" w:rsidRDefault="001823F0" w:rsidP="000039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altName w:val="Segoe UI Semilight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10D61" w14:textId="77777777" w:rsidR="004B6C03" w:rsidRDefault="004B6C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E88E4" w14:textId="77777777" w:rsidR="00725F3C" w:rsidRDefault="007D77C5" w:rsidP="0036352C">
    <w:pPr>
      <w:pStyle w:val="Footer"/>
      <w:tabs>
        <w:tab w:val="clear" w:pos="4320"/>
        <w:tab w:val="clear" w:pos="8640"/>
        <w:tab w:val="left" w:pos="680"/>
      </w:tabs>
      <w:spacing w:before="1080"/>
    </w:pPr>
    <w:r>
      <w:rPr>
        <w:rFonts w:hint="cs"/>
        <w:noProof/>
      </w:rPr>
      <mc:AlternateContent>
        <mc:Choice Requires="wpg">
          <w:drawing>
            <wp:anchor distT="0" distB="0" distL="114300" distR="114300" simplePos="0" relativeHeight="251664896" behindDoc="1" locked="0" layoutInCell="1" allowOverlap="1" wp14:anchorId="54202681" wp14:editId="707217AD">
              <wp:simplePos x="0" y="0"/>
              <wp:positionH relativeFrom="column">
                <wp:posOffset>107950</wp:posOffset>
              </wp:positionH>
              <wp:positionV relativeFrom="paragraph">
                <wp:posOffset>505460</wp:posOffset>
              </wp:positionV>
              <wp:extent cx="3227705" cy="596265"/>
              <wp:effectExtent l="0" t="0" r="0" b="0"/>
              <wp:wrapNone/>
              <wp:docPr id="19" name="مجموعة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27705" cy="596265"/>
                        <a:chOff x="0" y="0"/>
                        <a:chExt cx="3228187" cy="596646"/>
                      </a:xfrm>
                    </wpg:grpSpPr>
                    <pic:pic xmlns:pic="http://schemas.openxmlformats.org/drawingml/2006/picture">
                      <pic:nvPicPr>
                        <pic:cNvPr id="5" name="صورة 2" descr="C:\Users\MHD\Desktop\جواب المركز\1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57" y="0"/>
                          <a:ext cx="3224530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صورة 3" descr="C:\Users\MHD\Desktop\جواب المركز\2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79222"/>
                          <a:ext cx="143827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صورة 4" descr="C:\Users\MHD\Desktop\جواب المركز\3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57" y="340156"/>
                          <a:ext cx="232600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صورة 1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657" y="493776"/>
                          <a:ext cx="2177415" cy="1028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68C2863" id="مجموعة 19" o:spid="_x0000_s1026" style="position:absolute;margin-left:8.5pt;margin-top:39.8pt;width:254.15pt;height:46.95pt;z-index:-251651584" coordsize="32281,5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" o:spid="_x0000_s1027" type="#_x0000_t75" style="position:absolute;left:36;width:32245;height:1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">
                <v:imagedata r:id="rId5" o:title="1"/>
              </v:shape>
              <v:shape id="صورة 3" o:spid="_x0000_s1028" type="#_x0000_t75" style="position:absolute;top:1792;width:14382;height:1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">
                <v:imagedata r:id="rId6" o:title="2"/>
              </v:shape>
              <v:shape id="صورة 4" o:spid="_x0000_s1029" type="#_x0000_t75" style="position:absolute;left:36;top:3401;width:23260;height: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">
                <v:imagedata r:id="rId7" o:title="3"/>
              </v:shape>
              <v:shape id="صورة 15" o:spid="_x0000_s1030" type="#_x0000_t75" style="position:absolute;left:36;top:4937;width:21774;height:1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">
                <v:imagedata r:id="rId8" o:title="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0800" behindDoc="1" locked="0" layoutInCell="1" allowOverlap="1" wp14:anchorId="64032881" wp14:editId="6835C2FD">
          <wp:simplePos x="0" y="0"/>
          <wp:positionH relativeFrom="margin">
            <wp:posOffset>-539750</wp:posOffset>
          </wp:positionH>
          <wp:positionV relativeFrom="paragraph">
            <wp:posOffset>514985</wp:posOffset>
          </wp:positionV>
          <wp:extent cx="581660" cy="581660"/>
          <wp:effectExtent l="0" t="0" r="8890" b="8890"/>
          <wp:wrapNone/>
          <wp:docPr id="1" name="صورة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1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660" cy="581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718653DA" wp14:editId="494BBA45">
              <wp:simplePos x="0" y="0"/>
              <wp:positionH relativeFrom="column">
                <wp:posOffset>7172325</wp:posOffset>
              </wp:positionH>
              <wp:positionV relativeFrom="paragraph">
                <wp:posOffset>-79375</wp:posOffset>
              </wp:positionV>
              <wp:extent cx="2087880" cy="347345"/>
              <wp:effectExtent l="0" t="0" r="0" b="0"/>
              <wp:wrapNone/>
              <wp:docPr id="6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7880" cy="347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639030" w14:textId="77777777" w:rsidR="001362B3" w:rsidRPr="006C65C5" w:rsidRDefault="001362B3" w:rsidP="001362B3">
                          <w:pPr>
                            <w:rPr>
                              <w:sz w:val="24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1B88E3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margin-left:564.75pt;margin-top:-6.25pt;width:164.4pt;height:27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" filled="f" stroked="f">
              <v:textbox>
                <w:txbxContent>
                  <w:p w:rsidR="001362B3" w:rsidRPr="006C65C5" w:rsidRDefault="001362B3" w:rsidP="001362B3">
                    <w:pPr>
                      <w:rPr>
                        <w:sz w:val="24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  <w:r w:rsidR="00F657CA">
      <w:rPr>
        <w:rFonts w:ascii="Simplified Arabic" w:hAnsi="Simplified Arabic" w:cs="PT Bold Heading" w:hint="cs"/>
        <w:noProof/>
        <w:sz w:val="32"/>
        <w:szCs w:val="32"/>
        <w:rtl/>
      </w:rPr>
      <w:drawing>
        <wp:anchor distT="0" distB="0" distL="114300" distR="114300" simplePos="0" relativeHeight="251666944" behindDoc="1" locked="0" layoutInCell="1" allowOverlap="1" wp14:anchorId="7935CE71" wp14:editId="203DBC0A">
          <wp:simplePos x="0" y="0"/>
          <wp:positionH relativeFrom="column">
            <wp:posOffset>6912610</wp:posOffset>
          </wp:positionH>
          <wp:positionV relativeFrom="paragraph">
            <wp:posOffset>438150</wp:posOffset>
          </wp:positionV>
          <wp:extent cx="2418724" cy="734328"/>
          <wp:effectExtent l="0" t="0" r="0" b="0"/>
          <wp:wrapNone/>
          <wp:docPr id="13" name="صورة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5.PNG"/>
                  <pic:cNvPicPr/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8724" cy="734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352C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62605" w14:textId="77777777" w:rsidR="004B6C03" w:rsidRDefault="004B6C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405D74" w14:textId="77777777" w:rsidR="001823F0" w:rsidRDefault="001823F0" w:rsidP="00003980">
      <w:r>
        <w:separator/>
      </w:r>
    </w:p>
  </w:footnote>
  <w:footnote w:type="continuationSeparator" w:id="0">
    <w:p w14:paraId="2609DEE8" w14:textId="77777777" w:rsidR="001823F0" w:rsidRDefault="001823F0" w:rsidP="000039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BC139" w14:textId="77777777" w:rsidR="004B6C03" w:rsidRDefault="004B6C0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6F625" w14:textId="77777777" w:rsidR="00725F3C" w:rsidRDefault="007D77C5" w:rsidP="006F68F4">
    <w:pPr>
      <w:pStyle w:val="Header"/>
      <w:tabs>
        <w:tab w:val="left" w:pos="3732"/>
        <w:tab w:val="center" w:pos="4154"/>
      </w:tabs>
      <w:spacing w:before="1440"/>
    </w:pPr>
    <w:r>
      <w:rPr>
        <w:noProof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6DEDE7F6" wp14:editId="5AE8B490">
              <wp:simplePos x="0" y="0"/>
              <wp:positionH relativeFrom="column">
                <wp:posOffset>-533400</wp:posOffset>
              </wp:positionH>
              <wp:positionV relativeFrom="paragraph">
                <wp:posOffset>800100</wp:posOffset>
              </wp:positionV>
              <wp:extent cx="9823450" cy="5372100"/>
              <wp:effectExtent l="0" t="76200" r="101600" b="1905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823450" cy="53721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>
                        <a:outerShdw dist="107763" dir="18900000" algn="ctr" rotWithShape="0">
                          <a:srgbClr val="808080">
                            <a:alpha val="50000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7B3252" id="Rectangle 3" o:spid="_x0000_s1026" style="position:absolute;margin-left:-42pt;margin-top:63pt;width:773.5pt;height:423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" filled="f">
              <v:shadow on="t" opacity=".5" offset="6pt,-6pt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1" locked="0" layoutInCell="1" allowOverlap="1" wp14:anchorId="2C63DD3E" wp14:editId="0E2B60B4">
          <wp:simplePos x="0" y="0"/>
          <wp:positionH relativeFrom="margin">
            <wp:align>center</wp:align>
          </wp:positionH>
          <wp:positionV relativeFrom="paragraph">
            <wp:posOffset>1433195</wp:posOffset>
          </wp:positionV>
          <wp:extent cx="5276215" cy="3794125"/>
          <wp:effectExtent l="0" t="0" r="0" b="0"/>
          <wp:wrapNone/>
          <wp:docPr id="11" name="صورة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6215" cy="3794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 wp14:anchorId="31299050" wp14:editId="22922C60">
          <wp:simplePos x="0" y="0"/>
          <wp:positionH relativeFrom="column">
            <wp:posOffset>-680085</wp:posOffset>
          </wp:positionH>
          <wp:positionV relativeFrom="paragraph">
            <wp:posOffset>-438785</wp:posOffset>
          </wp:positionV>
          <wp:extent cx="2080895" cy="1387475"/>
          <wp:effectExtent l="0" t="0" r="0" b="0"/>
          <wp:wrapNone/>
          <wp:docPr id="8" name="صورة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2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0895" cy="138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1" locked="0" layoutInCell="1" allowOverlap="1" wp14:anchorId="5CBD1426" wp14:editId="5CBAD543">
          <wp:simplePos x="0" y="0"/>
          <wp:positionH relativeFrom="column">
            <wp:posOffset>4692015</wp:posOffset>
          </wp:positionH>
          <wp:positionV relativeFrom="paragraph">
            <wp:posOffset>436245</wp:posOffset>
          </wp:positionV>
          <wp:extent cx="3899535" cy="173355"/>
          <wp:effectExtent l="0" t="0" r="5715" b="0"/>
          <wp:wrapNone/>
          <wp:docPr id="14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9535" cy="173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848" behindDoc="1" locked="0" layoutInCell="1" allowOverlap="1" wp14:anchorId="069454EB" wp14:editId="038A6C3A">
          <wp:simplePos x="0" y="0"/>
          <wp:positionH relativeFrom="column">
            <wp:posOffset>5559425</wp:posOffset>
          </wp:positionH>
          <wp:positionV relativeFrom="paragraph">
            <wp:posOffset>-97790</wp:posOffset>
          </wp:positionV>
          <wp:extent cx="3093085" cy="232410"/>
          <wp:effectExtent l="0" t="0" r="0" b="0"/>
          <wp:wrapNone/>
          <wp:docPr id="4" name="صورة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8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9" b="53166"/>
                  <a:stretch/>
                </pic:blipFill>
                <pic:spPr bwMode="auto">
                  <a:xfrm>
                    <a:off x="0" y="0"/>
                    <a:ext cx="3093085" cy="232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968" behindDoc="1" locked="0" layoutInCell="1" allowOverlap="1" wp14:anchorId="7066B107" wp14:editId="2EA25015">
          <wp:simplePos x="0" y="0"/>
          <wp:positionH relativeFrom="column">
            <wp:posOffset>5668645</wp:posOffset>
          </wp:positionH>
          <wp:positionV relativeFrom="paragraph">
            <wp:posOffset>171450</wp:posOffset>
          </wp:positionV>
          <wp:extent cx="2933065" cy="184785"/>
          <wp:effectExtent l="0" t="0" r="635" b="5715"/>
          <wp:wrapNone/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ايزو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3065" cy="184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0" locked="0" layoutInCell="1" allowOverlap="1" wp14:anchorId="23E6F6E5" wp14:editId="6E9A6AAF">
          <wp:simplePos x="0" y="0"/>
          <wp:positionH relativeFrom="column">
            <wp:posOffset>8568055</wp:posOffset>
          </wp:positionH>
          <wp:positionV relativeFrom="paragraph">
            <wp:posOffset>-120015</wp:posOffset>
          </wp:positionV>
          <wp:extent cx="361950" cy="793750"/>
          <wp:effectExtent l="0" t="0" r="0" b="6350"/>
          <wp:wrapNone/>
          <wp:docPr id="9" name="صورة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9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 wp14:anchorId="34FB9DF5" wp14:editId="33E78683">
          <wp:simplePos x="0" y="0"/>
          <wp:positionH relativeFrom="page">
            <wp:posOffset>9737090</wp:posOffset>
          </wp:positionH>
          <wp:positionV relativeFrom="paragraph">
            <wp:posOffset>-125730</wp:posOffset>
          </wp:positionV>
          <wp:extent cx="582930" cy="835025"/>
          <wp:effectExtent l="0" t="0" r="0" b="0"/>
          <wp:wrapNone/>
          <wp:docPr id="10" name="صورة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2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" cy="835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68F4">
      <w:tab/>
    </w:r>
    <w:r w:rsidR="006F68F4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4F76C" w14:textId="77777777" w:rsidR="004B6C03" w:rsidRDefault="004B6C0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0101D"/>
    <w:multiLevelType w:val="hybridMultilevel"/>
    <w:tmpl w:val="F6246E10"/>
    <w:lvl w:ilvl="0" w:tplc="05DC3E1A">
      <w:start w:val="1"/>
      <w:numFmt w:val="decimal"/>
      <w:lvlText w:val="%1."/>
      <w:lvlJc w:val="left"/>
      <w:pPr>
        <w:ind w:left="38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9" w:hanging="360"/>
      </w:pPr>
    </w:lvl>
    <w:lvl w:ilvl="2" w:tplc="0409001B" w:tentative="1">
      <w:start w:val="1"/>
      <w:numFmt w:val="lowerRoman"/>
      <w:lvlText w:val="%3."/>
      <w:lvlJc w:val="right"/>
      <w:pPr>
        <w:ind w:left="1829" w:hanging="180"/>
      </w:pPr>
    </w:lvl>
    <w:lvl w:ilvl="3" w:tplc="0409000F" w:tentative="1">
      <w:start w:val="1"/>
      <w:numFmt w:val="decimal"/>
      <w:lvlText w:val="%4."/>
      <w:lvlJc w:val="left"/>
      <w:pPr>
        <w:ind w:left="2549" w:hanging="360"/>
      </w:pPr>
    </w:lvl>
    <w:lvl w:ilvl="4" w:tplc="04090019" w:tentative="1">
      <w:start w:val="1"/>
      <w:numFmt w:val="lowerLetter"/>
      <w:lvlText w:val="%5."/>
      <w:lvlJc w:val="left"/>
      <w:pPr>
        <w:ind w:left="3269" w:hanging="360"/>
      </w:pPr>
    </w:lvl>
    <w:lvl w:ilvl="5" w:tplc="0409001B" w:tentative="1">
      <w:start w:val="1"/>
      <w:numFmt w:val="lowerRoman"/>
      <w:lvlText w:val="%6."/>
      <w:lvlJc w:val="right"/>
      <w:pPr>
        <w:ind w:left="3989" w:hanging="180"/>
      </w:pPr>
    </w:lvl>
    <w:lvl w:ilvl="6" w:tplc="0409000F" w:tentative="1">
      <w:start w:val="1"/>
      <w:numFmt w:val="decimal"/>
      <w:lvlText w:val="%7."/>
      <w:lvlJc w:val="left"/>
      <w:pPr>
        <w:ind w:left="4709" w:hanging="360"/>
      </w:pPr>
    </w:lvl>
    <w:lvl w:ilvl="7" w:tplc="04090019" w:tentative="1">
      <w:start w:val="1"/>
      <w:numFmt w:val="lowerLetter"/>
      <w:lvlText w:val="%8."/>
      <w:lvlJc w:val="left"/>
      <w:pPr>
        <w:ind w:left="5429" w:hanging="360"/>
      </w:pPr>
    </w:lvl>
    <w:lvl w:ilvl="8" w:tplc="040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" w15:restartNumberingAfterBreak="0">
    <w:nsid w:val="41C1398B"/>
    <w:multiLevelType w:val="hybridMultilevel"/>
    <w:tmpl w:val="A8A412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B82"/>
    <w:rsid w:val="00003980"/>
    <w:rsid w:val="00031449"/>
    <w:rsid w:val="00066A09"/>
    <w:rsid w:val="000A0E45"/>
    <w:rsid w:val="000B47E9"/>
    <w:rsid w:val="000C1AB8"/>
    <w:rsid w:val="000F5B5D"/>
    <w:rsid w:val="001007D8"/>
    <w:rsid w:val="001248A6"/>
    <w:rsid w:val="00132930"/>
    <w:rsid w:val="00133444"/>
    <w:rsid w:val="001362B3"/>
    <w:rsid w:val="00153780"/>
    <w:rsid w:val="001575A5"/>
    <w:rsid w:val="001823F0"/>
    <w:rsid w:val="001A167D"/>
    <w:rsid w:val="001B628F"/>
    <w:rsid w:val="001F6430"/>
    <w:rsid w:val="0021772E"/>
    <w:rsid w:val="00227F26"/>
    <w:rsid w:val="00252F36"/>
    <w:rsid w:val="00295F4E"/>
    <w:rsid w:val="00296CC3"/>
    <w:rsid w:val="002C09E2"/>
    <w:rsid w:val="002D19DD"/>
    <w:rsid w:val="002E1691"/>
    <w:rsid w:val="00311DFF"/>
    <w:rsid w:val="00326354"/>
    <w:rsid w:val="00332BCB"/>
    <w:rsid w:val="00334EFB"/>
    <w:rsid w:val="00344777"/>
    <w:rsid w:val="00346257"/>
    <w:rsid w:val="003567DF"/>
    <w:rsid w:val="003629A1"/>
    <w:rsid w:val="0036352C"/>
    <w:rsid w:val="003A600B"/>
    <w:rsid w:val="003D6115"/>
    <w:rsid w:val="0040186C"/>
    <w:rsid w:val="0041608D"/>
    <w:rsid w:val="00472636"/>
    <w:rsid w:val="004739A0"/>
    <w:rsid w:val="0047624B"/>
    <w:rsid w:val="004840B3"/>
    <w:rsid w:val="0049780E"/>
    <w:rsid w:val="004B6C03"/>
    <w:rsid w:val="004C06B6"/>
    <w:rsid w:val="004C1F59"/>
    <w:rsid w:val="004E1362"/>
    <w:rsid w:val="004E625E"/>
    <w:rsid w:val="005146D9"/>
    <w:rsid w:val="00523C48"/>
    <w:rsid w:val="00554FE0"/>
    <w:rsid w:val="00577E80"/>
    <w:rsid w:val="0058169C"/>
    <w:rsid w:val="0058366D"/>
    <w:rsid w:val="005C2E42"/>
    <w:rsid w:val="005D15C7"/>
    <w:rsid w:val="005D23FB"/>
    <w:rsid w:val="005E192D"/>
    <w:rsid w:val="00605E9C"/>
    <w:rsid w:val="00640DBC"/>
    <w:rsid w:val="00643674"/>
    <w:rsid w:val="00653534"/>
    <w:rsid w:val="006C07B2"/>
    <w:rsid w:val="006C6E63"/>
    <w:rsid w:val="006F19B9"/>
    <w:rsid w:val="006F2AA5"/>
    <w:rsid w:val="006F68F4"/>
    <w:rsid w:val="00710990"/>
    <w:rsid w:val="00725F3C"/>
    <w:rsid w:val="00733A18"/>
    <w:rsid w:val="00735C48"/>
    <w:rsid w:val="007463DF"/>
    <w:rsid w:val="00793159"/>
    <w:rsid w:val="007C717F"/>
    <w:rsid w:val="007D77C5"/>
    <w:rsid w:val="007E5682"/>
    <w:rsid w:val="007F0DAE"/>
    <w:rsid w:val="007F7846"/>
    <w:rsid w:val="00814B82"/>
    <w:rsid w:val="00827A28"/>
    <w:rsid w:val="00845B11"/>
    <w:rsid w:val="00854617"/>
    <w:rsid w:val="00854E42"/>
    <w:rsid w:val="008666C7"/>
    <w:rsid w:val="00873EC4"/>
    <w:rsid w:val="008A1EC6"/>
    <w:rsid w:val="008B059D"/>
    <w:rsid w:val="008C3DA1"/>
    <w:rsid w:val="008D3C2D"/>
    <w:rsid w:val="008E31D9"/>
    <w:rsid w:val="00901FF3"/>
    <w:rsid w:val="009043A7"/>
    <w:rsid w:val="00912277"/>
    <w:rsid w:val="00925EA3"/>
    <w:rsid w:val="00937BE0"/>
    <w:rsid w:val="0094213A"/>
    <w:rsid w:val="009615C0"/>
    <w:rsid w:val="009617CA"/>
    <w:rsid w:val="00992C65"/>
    <w:rsid w:val="00995D38"/>
    <w:rsid w:val="00997599"/>
    <w:rsid w:val="009A39BC"/>
    <w:rsid w:val="009B67B0"/>
    <w:rsid w:val="009D1B09"/>
    <w:rsid w:val="00A22DAC"/>
    <w:rsid w:val="00A24C3D"/>
    <w:rsid w:val="00A3386F"/>
    <w:rsid w:val="00A41BCE"/>
    <w:rsid w:val="00A4700A"/>
    <w:rsid w:val="00A72507"/>
    <w:rsid w:val="00A7634E"/>
    <w:rsid w:val="00A7681D"/>
    <w:rsid w:val="00A9570E"/>
    <w:rsid w:val="00B23F8C"/>
    <w:rsid w:val="00B66659"/>
    <w:rsid w:val="00B75D06"/>
    <w:rsid w:val="00B80120"/>
    <w:rsid w:val="00B83FDE"/>
    <w:rsid w:val="00BA6F83"/>
    <w:rsid w:val="00BB3536"/>
    <w:rsid w:val="00BB72DD"/>
    <w:rsid w:val="00BF0977"/>
    <w:rsid w:val="00C0384E"/>
    <w:rsid w:val="00C062B6"/>
    <w:rsid w:val="00C15DB4"/>
    <w:rsid w:val="00C4173F"/>
    <w:rsid w:val="00C46C12"/>
    <w:rsid w:val="00C516FD"/>
    <w:rsid w:val="00C61FFC"/>
    <w:rsid w:val="00CB4115"/>
    <w:rsid w:val="00CC41C7"/>
    <w:rsid w:val="00CC4CB3"/>
    <w:rsid w:val="00CD6A11"/>
    <w:rsid w:val="00CE211F"/>
    <w:rsid w:val="00CE2E43"/>
    <w:rsid w:val="00D35669"/>
    <w:rsid w:val="00D37E9C"/>
    <w:rsid w:val="00D426DD"/>
    <w:rsid w:val="00D62EDC"/>
    <w:rsid w:val="00D74C31"/>
    <w:rsid w:val="00DC0FC8"/>
    <w:rsid w:val="00DC7017"/>
    <w:rsid w:val="00DF5153"/>
    <w:rsid w:val="00E17FEE"/>
    <w:rsid w:val="00E2336F"/>
    <w:rsid w:val="00E358D2"/>
    <w:rsid w:val="00E7392D"/>
    <w:rsid w:val="00EB0A75"/>
    <w:rsid w:val="00EC177A"/>
    <w:rsid w:val="00F06670"/>
    <w:rsid w:val="00F126D5"/>
    <w:rsid w:val="00F2759C"/>
    <w:rsid w:val="00F31140"/>
    <w:rsid w:val="00F657CA"/>
    <w:rsid w:val="00F916C6"/>
    <w:rsid w:val="00FA7E61"/>
    <w:rsid w:val="00FB43F7"/>
    <w:rsid w:val="00FD02C4"/>
    <w:rsid w:val="00FF6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FFFC78"/>
  <w15:docId w15:val="{B8B5141F-D455-4DCE-BAE4-D8D67EFDA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EA3"/>
    <w:pPr>
      <w:bidi/>
    </w:pPr>
    <w:rPr>
      <w:rFonts w:ascii="Times New Roman" w:eastAsia="Times New Roman" w:hAnsi="Times New Roman" w:cs="Simplified Arabic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3980"/>
    <w:pPr>
      <w:tabs>
        <w:tab w:val="center" w:pos="4320"/>
        <w:tab w:val="right" w:pos="8640"/>
      </w:tabs>
      <w:bidi w:val="0"/>
    </w:pPr>
    <w:rPr>
      <w:rFonts w:ascii="Calibri" w:eastAsia="Calibri" w:hAnsi="Calibri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003980"/>
  </w:style>
  <w:style w:type="paragraph" w:styleId="Footer">
    <w:name w:val="footer"/>
    <w:basedOn w:val="Normal"/>
    <w:link w:val="FooterChar"/>
    <w:uiPriority w:val="99"/>
    <w:unhideWhenUsed/>
    <w:rsid w:val="00003980"/>
    <w:pPr>
      <w:tabs>
        <w:tab w:val="center" w:pos="4320"/>
        <w:tab w:val="right" w:pos="8640"/>
      </w:tabs>
      <w:bidi w:val="0"/>
    </w:pPr>
    <w:rPr>
      <w:rFonts w:ascii="Calibri" w:eastAsia="Calibri" w:hAnsi="Calibri" w:cs="Arial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003980"/>
  </w:style>
  <w:style w:type="paragraph" w:styleId="BalloonText">
    <w:name w:val="Balloon Text"/>
    <w:basedOn w:val="Normal"/>
    <w:link w:val="BalloonTextChar"/>
    <w:uiPriority w:val="99"/>
    <w:semiHidden/>
    <w:unhideWhenUsed/>
    <w:rsid w:val="000039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03980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C717F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7C717F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296CC3"/>
  </w:style>
  <w:style w:type="paragraph" w:styleId="ListParagraph">
    <w:name w:val="List Paragraph"/>
    <w:basedOn w:val="Normal"/>
    <w:uiPriority w:val="34"/>
    <w:qFormat/>
    <w:rsid w:val="00995D38"/>
    <w:pPr>
      <w:ind w:left="720"/>
      <w:contextualSpacing/>
    </w:pPr>
  </w:style>
  <w:style w:type="table" w:styleId="TableGrid">
    <w:name w:val="Table Grid"/>
    <w:basedOn w:val="TableNormal"/>
    <w:uiPriority w:val="59"/>
    <w:rsid w:val="00814B82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3" Type="http://schemas.openxmlformats.org/officeDocument/2006/relationships/image" Target="media/image10.png"/><Relationship Id="rId7" Type="http://schemas.openxmlformats.org/officeDocument/2006/relationships/image" Target="media/image14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10" Type="http://schemas.openxmlformats.org/officeDocument/2006/relationships/image" Target="media/image17.PNG"/><Relationship Id="rId4" Type="http://schemas.openxmlformats.org/officeDocument/2006/relationships/image" Target="media/image11.png"/><Relationship Id="rId9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&#1580;&#1608;&#1575;&#1576;%20&#1575;&#1604;&#1605;&#1585;&#1603;&#1586;%20&#1593;&#1585;&#1590;%202020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EBDAF9-CA73-488C-8793-8243FDC97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جواب المركز عرض 2020.dotx</Template>
  <TotalTime>3</TotalTime>
  <Pages>1</Pages>
  <Words>44</Words>
  <Characters>251</Characters>
  <Application>Microsoft Office Word</Application>
  <DocSecurity>0</DocSecurity>
  <Lines>2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  <vt:variant>
        <vt:lpstr>العنوان</vt:lpstr>
      </vt:variant>
      <vt:variant>
        <vt:i4>1</vt:i4>
      </vt:variant>
    </vt:vector>
  </HeadingPairs>
  <TitlesOfParts>
    <vt:vector size="5" baseType="lpstr">
      <vt:lpstr/>
      <vt:lpstr>مدير المركز</vt:lpstr>
      <vt:lpstr/>
      <vt:lpstr>أ.د/ هاني محمد جوهر</vt:lpstr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AH-MAGDY</dc:creator>
  <cp:keywords/>
  <dc:description/>
  <cp:lastModifiedBy>حماده عمر دخلي حسن</cp:lastModifiedBy>
  <cp:revision>2</cp:revision>
  <cp:lastPrinted>2015-12-01T09:38:00Z</cp:lastPrinted>
  <dcterms:created xsi:type="dcterms:W3CDTF">2021-11-17T08:35:00Z</dcterms:created>
  <dcterms:modified xsi:type="dcterms:W3CDTF">2021-11-17T08:35:00Z</dcterms:modified>
</cp:coreProperties>
</file>